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7CA" w:rsidRDefault="00B7216C">
      <w:pPr>
        <w:pStyle w:val="Title"/>
      </w:pPr>
      <w:r>
        <w:t xml:space="preserve">Directors meeting </w:t>
      </w:r>
      <w:r w:rsidR="00F968A2">
        <w:t>MINUTE</w:t>
      </w:r>
      <w:r w:rsidR="00F968A2">
        <w:t>S</w:t>
      </w:r>
    </w:p>
    <w:p w:rsidR="00B737CA" w:rsidRDefault="00F968A2">
      <w:pPr>
        <w:pStyle w:val="Subtitle"/>
      </w:pPr>
      <w:sdt>
        <w:sdtPr>
          <w:id w:val="841976995"/>
          <w:placeholder>
            <w:docPart w:val="C15E1A5CA7674A44AC41011979CBEFB6"/>
          </w:placeholder>
          <w15:appearance w15:val="hidden"/>
        </w:sdtPr>
        <w:sdtEndPr/>
        <w:sdtContent>
          <w:r w:rsidR="00B7216C">
            <w:t>Buckingham Village Homeowner Association</w:t>
          </w:r>
        </w:sdtContent>
      </w:sdt>
    </w:p>
    <w:p w:rsidR="00B737CA" w:rsidRDefault="00B7216C">
      <w:pPr>
        <w:pBdr>
          <w:top w:val="single" w:sz="4" w:space="1" w:color="444D26" w:themeColor="text2"/>
        </w:pBdr>
        <w:jc w:val="right"/>
      </w:pPr>
      <w:r>
        <w:rPr>
          <w:rStyle w:val="IntenseEmphasis"/>
        </w:rPr>
        <w:t>May 23, 2017 | 7pm</w:t>
      </w:r>
      <w:r w:rsidR="00F968A2">
        <w:t xml:space="preserve"> </w:t>
      </w:r>
    </w:p>
    <w:p w:rsidR="00B737CA" w:rsidRDefault="00F968A2">
      <w:pPr>
        <w:pStyle w:val="Heading1"/>
      </w:pPr>
      <w:r>
        <w:t>In Attendance</w:t>
      </w:r>
    </w:p>
    <w:p w:rsidR="00B7216C" w:rsidRDefault="00B7216C">
      <w:r>
        <w:t xml:space="preserve">President-Kristy </w:t>
      </w:r>
      <w:proofErr w:type="spellStart"/>
      <w:r>
        <w:t>Ownby</w:t>
      </w:r>
      <w:proofErr w:type="spellEnd"/>
    </w:p>
    <w:p w:rsidR="00B7216C" w:rsidRDefault="00B7216C">
      <w:r>
        <w:t xml:space="preserve">Treasurer- Rachel </w:t>
      </w:r>
      <w:proofErr w:type="spellStart"/>
      <w:r>
        <w:t>Rost</w:t>
      </w:r>
      <w:proofErr w:type="spellEnd"/>
    </w:p>
    <w:p w:rsidR="00B7216C" w:rsidRDefault="00B7216C">
      <w:r>
        <w:t>Secretary- Jessica Edwards-Chrisopoulos</w:t>
      </w:r>
    </w:p>
    <w:p w:rsidR="00B7216C" w:rsidRDefault="00B7216C">
      <w:r>
        <w:t xml:space="preserve">Director- Jeff </w:t>
      </w:r>
      <w:proofErr w:type="spellStart"/>
      <w:r>
        <w:t>Brender</w:t>
      </w:r>
      <w:proofErr w:type="spellEnd"/>
    </w:p>
    <w:p w:rsidR="00B7216C" w:rsidRDefault="00B7216C">
      <w:r>
        <w:t>Director- Jan Simon</w:t>
      </w:r>
      <w:r w:rsidR="007C26F7">
        <w:t>sen</w:t>
      </w:r>
    </w:p>
    <w:p w:rsidR="00B737CA" w:rsidRDefault="007C26F7">
      <w:pPr>
        <w:pStyle w:val="Heading1"/>
      </w:pPr>
      <w:r>
        <w:t>Agenda</w:t>
      </w:r>
    </w:p>
    <w:p w:rsidR="00B737CA" w:rsidRDefault="007C26F7" w:rsidP="007C26F7">
      <w:pPr>
        <w:pStyle w:val="ListParagraph"/>
        <w:numPr>
          <w:ilvl w:val="0"/>
          <w:numId w:val="18"/>
        </w:numPr>
      </w:pPr>
      <w:r>
        <w:t>Profit &amp; Loss Statement 2017 update</w:t>
      </w:r>
    </w:p>
    <w:p w:rsidR="007C26F7" w:rsidRDefault="007C26F7" w:rsidP="0040317F">
      <w:pPr>
        <w:pStyle w:val="ListParagraph"/>
        <w:numPr>
          <w:ilvl w:val="0"/>
          <w:numId w:val="18"/>
        </w:numPr>
      </w:pPr>
      <w:r>
        <w:t>Board Decisions</w:t>
      </w:r>
    </w:p>
    <w:p w:rsidR="007C26F7" w:rsidRDefault="007C26F7" w:rsidP="007C26F7">
      <w:pPr>
        <w:pStyle w:val="ListParagraph"/>
        <w:numPr>
          <w:ilvl w:val="0"/>
          <w:numId w:val="18"/>
        </w:numPr>
      </w:pPr>
      <w:r>
        <w:t>Dues &amp; Fees</w:t>
      </w:r>
    </w:p>
    <w:p w:rsidR="0040317F" w:rsidRDefault="0040317F" w:rsidP="007C26F7">
      <w:pPr>
        <w:pStyle w:val="ListParagraph"/>
        <w:numPr>
          <w:ilvl w:val="0"/>
          <w:numId w:val="18"/>
        </w:numPr>
      </w:pPr>
      <w:r>
        <w:t>Entrance Signs and Electrical</w:t>
      </w:r>
    </w:p>
    <w:p w:rsidR="0040317F" w:rsidRDefault="0040317F" w:rsidP="007C26F7">
      <w:pPr>
        <w:pStyle w:val="ListParagraph"/>
        <w:numPr>
          <w:ilvl w:val="0"/>
          <w:numId w:val="18"/>
        </w:numPr>
      </w:pPr>
      <w:r>
        <w:t>Website Updates</w:t>
      </w:r>
    </w:p>
    <w:p w:rsidR="007C26F7" w:rsidRDefault="0040317F" w:rsidP="007C26F7">
      <w:pPr>
        <w:pStyle w:val="ListParagraph"/>
        <w:numPr>
          <w:ilvl w:val="0"/>
          <w:numId w:val="18"/>
        </w:numPr>
      </w:pPr>
      <w:r>
        <w:t>Announcements</w:t>
      </w:r>
    </w:p>
    <w:p w:rsidR="00B737CA" w:rsidRDefault="007C26F7">
      <w:pPr>
        <w:pStyle w:val="Heading1"/>
      </w:pPr>
      <w:r>
        <w:t>Profit &amp; Loss Statement</w:t>
      </w:r>
      <w:r w:rsidR="0040317F">
        <w:t>/ Taxes</w:t>
      </w:r>
    </w:p>
    <w:p w:rsidR="00B737CA" w:rsidRDefault="00BD570D" w:rsidP="007C26F7">
      <w:pPr>
        <w:pStyle w:val="ListParagraph"/>
        <w:numPr>
          <w:ilvl w:val="0"/>
          <w:numId w:val="19"/>
        </w:numPr>
      </w:pPr>
      <w:r>
        <w:t xml:space="preserve">The 2017 Budget and Profit/Loss statement was distributed by Rachel </w:t>
      </w:r>
      <w:proofErr w:type="spellStart"/>
      <w:r>
        <w:t>Rost</w:t>
      </w:r>
      <w:proofErr w:type="spellEnd"/>
      <w:r>
        <w:t>, Treasurer.</w:t>
      </w:r>
      <w:r w:rsidR="00612B68">
        <w:t xml:space="preserve"> Board members reviewed</w:t>
      </w:r>
      <w:r>
        <w:t>, and proposed corrections made. S</w:t>
      </w:r>
      <w:r w:rsidR="00612B68">
        <w:t xml:space="preserve">tatement </w:t>
      </w:r>
      <w:r>
        <w:t>will be</w:t>
      </w:r>
      <w:r w:rsidR="00612B68">
        <w:t xml:space="preserve"> posted on Buckingham Village</w:t>
      </w:r>
      <w:r>
        <w:t xml:space="preserve"> Homeowner Associ</w:t>
      </w:r>
      <w:r w:rsidR="00081824">
        <w:t>ation Website for all general members</w:t>
      </w:r>
      <w:r>
        <w:t xml:space="preserve">. </w:t>
      </w:r>
    </w:p>
    <w:p w:rsidR="0040317F" w:rsidRDefault="0040317F" w:rsidP="007C26F7">
      <w:pPr>
        <w:pStyle w:val="ListParagraph"/>
        <w:numPr>
          <w:ilvl w:val="0"/>
          <w:numId w:val="19"/>
        </w:numPr>
      </w:pPr>
      <w:r>
        <w:t xml:space="preserve">Rachel </w:t>
      </w:r>
      <w:proofErr w:type="spellStart"/>
      <w:r>
        <w:t>Rost</w:t>
      </w:r>
      <w:proofErr w:type="spellEnd"/>
      <w:r>
        <w:t xml:space="preserve">, Treasurer prepared 2016 taxes and submitted to board for review. Board approved unanimously and Rachel will file. </w:t>
      </w:r>
    </w:p>
    <w:p w:rsidR="00B737CA" w:rsidRDefault="00612B68">
      <w:pPr>
        <w:pStyle w:val="Heading1"/>
      </w:pPr>
      <w:r>
        <w:t>Board Decisions</w:t>
      </w:r>
    </w:p>
    <w:p w:rsidR="00BD570D" w:rsidRDefault="00612B68" w:rsidP="00BD570D">
      <w:pPr>
        <w:pStyle w:val="ListParagraph"/>
        <w:numPr>
          <w:ilvl w:val="0"/>
          <w:numId w:val="19"/>
        </w:numPr>
      </w:pPr>
      <w:r>
        <w:t xml:space="preserve">Board voted unanimously to approve use of legal services </w:t>
      </w:r>
      <w:r w:rsidR="00BD570D">
        <w:t>for filing of liens</w:t>
      </w:r>
      <w:r w:rsidR="00081824">
        <w:t>,</w:t>
      </w:r>
      <w:r w:rsidR="00BD570D">
        <w:t xml:space="preserve"> as a consequence of unpaid dues</w:t>
      </w:r>
      <w:r w:rsidR="00081824">
        <w:t>,</w:t>
      </w:r>
      <w:bookmarkStart w:id="0" w:name="_GoBack"/>
      <w:bookmarkEnd w:id="0"/>
      <w:r w:rsidR="00BD570D">
        <w:t xml:space="preserve"> as opposed to filing liens individually with board member’s names attached to these liens. Board will inquire about financial breakdown for lien filing process.  </w:t>
      </w:r>
    </w:p>
    <w:p w:rsidR="00B737CA" w:rsidRDefault="00996F78">
      <w:pPr>
        <w:pStyle w:val="Heading1"/>
      </w:pPr>
      <w:r>
        <w:t>Dues &amp; Fees</w:t>
      </w:r>
    </w:p>
    <w:p w:rsidR="00B737CA" w:rsidRDefault="00996F78" w:rsidP="00996F78">
      <w:pPr>
        <w:pStyle w:val="ListParagraph"/>
        <w:numPr>
          <w:ilvl w:val="0"/>
          <w:numId w:val="19"/>
        </w:numPr>
      </w:pPr>
      <w:r>
        <w:t xml:space="preserve">Rachel </w:t>
      </w:r>
      <w:proofErr w:type="spellStart"/>
      <w:r>
        <w:t>Rost</w:t>
      </w:r>
      <w:proofErr w:type="spellEnd"/>
      <w:r>
        <w:t xml:space="preserve">, Treasurer presented data regarding unpaid dues. </w:t>
      </w:r>
    </w:p>
    <w:p w:rsidR="00996F78" w:rsidRDefault="00996F78" w:rsidP="00996F78">
      <w:pPr>
        <w:pStyle w:val="ListParagraph"/>
        <w:numPr>
          <w:ilvl w:val="0"/>
          <w:numId w:val="19"/>
        </w:numPr>
      </w:pPr>
      <w:r>
        <w:t>Board reviewed and unanimously approved late fee schedule and letter draft for unpaid dues.</w:t>
      </w:r>
    </w:p>
    <w:p w:rsidR="00996F78" w:rsidRDefault="00996F78" w:rsidP="00996F78">
      <w:pPr>
        <w:pStyle w:val="ListParagraph"/>
        <w:numPr>
          <w:ilvl w:val="0"/>
          <w:numId w:val="19"/>
        </w:numPr>
      </w:pPr>
      <w:r>
        <w:t>Late fee schedule 2017</w:t>
      </w:r>
    </w:p>
    <w:p w:rsidR="00996F78" w:rsidRDefault="00996F78" w:rsidP="00996F78">
      <w:pPr>
        <w:pStyle w:val="ListParagraph"/>
        <w:numPr>
          <w:ilvl w:val="1"/>
          <w:numId w:val="19"/>
        </w:numPr>
      </w:pPr>
      <w:r>
        <w:t>$200 due by March 1, 2017</w:t>
      </w:r>
    </w:p>
    <w:p w:rsidR="00996F78" w:rsidRDefault="00996F78" w:rsidP="00996F78">
      <w:pPr>
        <w:pStyle w:val="ListParagraph"/>
        <w:numPr>
          <w:ilvl w:val="1"/>
          <w:numId w:val="19"/>
        </w:numPr>
      </w:pPr>
      <w:r>
        <w:t>$25 late fee if paid March 2, 2017- April 1, 2017</w:t>
      </w:r>
    </w:p>
    <w:p w:rsidR="00996F78" w:rsidRDefault="00996F78" w:rsidP="00996F78">
      <w:pPr>
        <w:pStyle w:val="ListParagraph"/>
        <w:numPr>
          <w:ilvl w:val="1"/>
          <w:numId w:val="19"/>
        </w:numPr>
      </w:pPr>
      <w:r>
        <w:t>Additional $25 fee if paid April 2, 2017- May 1, 2017</w:t>
      </w:r>
    </w:p>
    <w:p w:rsidR="00D92809" w:rsidRDefault="00D92809" w:rsidP="00996F78">
      <w:pPr>
        <w:pStyle w:val="ListParagraph"/>
        <w:numPr>
          <w:ilvl w:val="1"/>
          <w:numId w:val="19"/>
        </w:numPr>
      </w:pPr>
      <w:r>
        <w:t xml:space="preserve">Letter sent out on May 25, 2017, giving until June 15, 2017 to make dues current or lien process will begin. </w:t>
      </w:r>
    </w:p>
    <w:p w:rsidR="00B737CA" w:rsidRDefault="00D92809">
      <w:pPr>
        <w:pStyle w:val="Heading1"/>
      </w:pPr>
      <w:r>
        <w:lastRenderedPageBreak/>
        <w:t>Entrance Signs &amp; Electrical</w:t>
      </w:r>
    </w:p>
    <w:p w:rsidR="00B737CA" w:rsidRDefault="00D92809" w:rsidP="00D92809">
      <w:pPr>
        <w:pStyle w:val="ListParagraph"/>
        <w:numPr>
          <w:ilvl w:val="0"/>
          <w:numId w:val="20"/>
        </w:numPr>
      </w:pPr>
      <w:r>
        <w:t xml:space="preserve">Data regarding cost of electrical project at entrance signs presented by Kristy </w:t>
      </w:r>
      <w:proofErr w:type="spellStart"/>
      <w:r>
        <w:t>Ownby</w:t>
      </w:r>
      <w:proofErr w:type="spellEnd"/>
      <w:r>
        <w:t xml:space="preserve">, President.  Due to extensive work that must be done and the additional cost not originally budgeted, the board voted unanimously to not proceed with </w:t>
      </w:r>
      <w:r w:rsidR="00ED0B82">
        <w:t xml:space="preserve">the </w:t>
      </w:r>
      <w:r>
        <w:t>electrical/light placement at the sub entrance signs</w:t>
      </w:r>
      <w:r w:rsidR="00ED0B82">
        <w:t xml:space="preserve">, and to obtain additional quotes, that can be presented to general members before proceeding with the project. </w:t>
      </w:r>
    </w:p>
    <w:p w:rsidR="00B737CA" w:rsidRDefault="00ED0B82" w:rsidP="00ED0B82">
      <w:pPr>
        <w:pStyle w:val="ListParagraph"/>
        <w:numPr>
          <w:ilvl w:val="0"/>
          <w:numId w:val="20"/>
        </w:numPr>
      </w:pPr>
      <w:r>
        <w:t xml:space="preserve">The Board also voted unanimously to obtain quotes for entrance signs to be placed in BV II. </w:t>
      </w:r>
    </w:p>
    <w:p w:rsidR="00B737CA" w:rsidRDefault="00ED0B82">
      <w:pPr>
        <w:pStyle w:val="Heading1"/>
      </w:pPr>
      <w:r>
        <w:t>New Website Updates</w:t>
      </w:r>
    </w:p>
    <w:p w:rsidR="00B737CA" w:rsidRDefault="00ED0B82" w:rsidP="00ED0B82">
      <w:pPr>
        <w:pStyle w:val="ListParagraph"/>
        <w:numPr>
          <w:ilvl w:val="0"/>
          <w:numId w:val="23"/>
        </w:numPr>
      </w:pPr>
      <w:r>
        <w:t xml:space="preserve">Buckinghamvillageassociation.com </w:t>
      </w:r>
    </w:p>
    <w:p w:rsidR="00ED0B82" w:rsidRDefault="00ED0B82" w:rsidP="00ED0B82">
      <w:pPr>
        <w:pStyle w:val="ListParagraph"/>
        <w:numPr>
          <w:ilvl w:val="0"/>
          <w:numId w:val="23"/>
        </w:numPr>
      </w:pPr>
      <w:r>
        <w:t xml:space="preserve">Kristy </w:t>
      </w:r>
      <w:proofErr w:type="spellStart"/>
      <w:r>
        <w:t>Ownby</w:t>
      </w:r>
      <w:proofErr w:type="spellEnd"/>
      <w:r>
        <w:t xml:space="preserve"> and Rachel </w:t>
      </w:r>
      <w:proofErr w:type="spellStart"/>
      <w:r>
        <w:t>Rost</w:t>
      </w:r>
      <w:proofErr w:type="spellEnd"/>
      <w:r>
        <w:t xml:space="preserve"> created new website to post updates and info for all members, with new subscribe feature. </w:t>
      </w:r>
    </w:p>
    <w:p w:rsidR="00B737CA" w:rsidRDefault="00F968A2">
      <w:pPr>
        <w:pStyle w:val="Heading1"/>
      </w:pPr>
      <w:r>
        <w:t>A</w:t>
      </w:r>
      <w:r>
        <w:t>nnouncements</w:t>
      </w:r>
    </w:p>
    <w:p w:rsidR="00B737CA" w:rsidRDefault="0040317F" w:rsidP="0040317F">
      <w:pPr>
        <w:pStyle w:val="ListParagraph"/>
        <w:numPr>
          <w:ilvl w:val="0"/>
          <w:numId w:val="26"/>
        </w:numPr>
      </w:pPr>
      <w:r>
        <w:t>Subdivision Sale June 23-25</w:t>
      </w:r>
    </w:p>
    <w:p w:rsidR="0040317F" w:rsidRDefault="0040317F" w:rsidP="0040317F">
      <w:pPr>
        <w:pStyle w:val="ListParagraph"/>
        <w:numPr>
          <w:ilvl w:val="1"/>
          <w:numId w:val="26"/>
        </w:numPr>
      </w:pPr>
      <w:r>
        <w:t xml:space="preserve">Signs and mailers to be printed and put up at entrances and mailed. </w:t>
      </w:r>
    </w:p>
    <w:p w:rsidR="00B737CA" w:rsidRDefault="0040317F">
      <w:pPr>
        <w:pStyle w:val="Heading1"/>
      </w:pPr>
      <w:r>
        <w:t>Open Forum</w:t>
      </w:r>
    </w:p>
    <w:sdt>
      <w:sdtPr>
        <w:id w:val="550500904"/>
        <w:placeholder>
          <w:docPart w:val="23A0D44C62E042EEA0A957E2AC3935BF"/>
        </w:placeholder>
        <w:temporary/>
        <w:showingPlcHdr/>
        <w15:appearance w15:val="hidden"/>
      </w:sdtPr>
      <w:sdtEndPr/>
      <w:sdtContent>
        <w:p w:rsidR="00B737CA" w:rsidRDefault="00F968A2" w:rsidP="0040317F">
          <w:pPr>
            <w:pStyle w:val="ListParagraph"/>
            <w:numPr>
              <w:ilvl w:val="0"/>
              <w:numId w:val="25"/>
            </w:numPr>
          </w:pPr>
          <w:r>
            <w:t>Motion to adjourn was made at 9:00 p.m. and was passed unanimously.</w:t>
          </w:r>
        </w:p>
      </w:sdtContent>
    </w:sdt>
    <w:sectPr w:rsidR="00B737CA">
      <w:footerReference w:type="default" r:id="rId9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68A2" w:rsidRDefault="00F968A2">
      <w:r>
        <w:separator/>
      </w:r>
    </w:p>
  </w:endnote>
  <w:endnote w:type="continuationSeparator" w:id="0">
    <w:p w:rsidR="00F968A2" w:rsidRDefault="00F96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37CA" w:rsidRDefault="00F968A2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40317F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68A2" w:rsidRDefault="00F968A2">
      <w:r>
        <w:separator/>
      </w:r>
    </w:p>
  </w:footnote>
  <w:footnote w:type="continuationSeparator" w:id="0">
    <w:p w:rsidR="00F968A2" w:rsidRDefault="00F968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922B27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0F2B33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6C6655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D22F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C616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81E793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E02506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2A4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094C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96826A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214308"/>
    <w:multiLevelType w:val="hybridMultilevel"/>
    <w:tmpl w:val="8B3AC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0A10B3"/>
    <w:multiLevelType w:val="hybridMultilevel"/>
    <w:tmpl w:val="98683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DB6417"/>
    <w:multiLevelType w:val="hybridMultilevel"/>
    <w:tmpl w:val="34C25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D536E1"/>
    <w:multiLevelType w:val="hybridMultilevel"/>
    <w:tmpl w:val="1AB27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DE2AF3"/>
    <w:multiLevelType w:val="hybridMultilevel"/>
    <w:tmpl w:val="DF5C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D97849"/>
    <w:multiLevelType w:val="hybridMultilevel"/>
    <w:tmpl w:val="D500E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214D2C"/>
    <w:multiLevelType w:val="hybridMultilevel"/>
    <w:tmpl w:val="9104E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766378"/>
    <w:multiLevelType w:val="hybridMultilevel"/>
    <w:tmpl w:val="25489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834C43"/>
    <w:multiLevelType w:val="hybridMultilevel"/>
    <w:tmpl w:val="C71CF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1"/>
  </w:num>
  <w:num w:numId="3">
    <w:abstractNumId w:val="12"/>
  </w:num>
  <w:num w:numId="4">
    <w:abstractNumId w:val="10"/>
  </w:num>
  <w:num w:numId="5">
    <w:abstractNumId w:val="13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23"/>
  </w:num>
  <w:num w:numId="17">
    <w:abstractNumId w:val="24"/>
  </w:num>
  <w:num w:numId="18">
    <w:abstractNumId w:val="11"/>
  </w:num>
  <w:num w:numId="19">
    <w:abstractNumId w:val="22"/>
  </w:num>
  <w:num w:numId="20">
    <w:abstractNumId w:val="16"/>
  </w:num>
  <w:num w:numId="21">
    <w:abstractNumId w:val="14"/>
  </w:num>
  <w:num w:numId="22">
    <w:abstractNumId w:val="25"/>
  </w:num>
  <w:num w:numId="23">
    <w:abstractNumId w:val="19"/>
  </w:num>
  <w:num w:numId="24">
    <w:abstractNumId w:val="15"/>
  </w:num>
  <w:num w:numId="25">
    <w:abstractNumId w:val="17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16C"/>
    <w:rsid w:val="00081824"/>
    <w:rsid w:val="0040317F"/>
    <w:rsid w:val="00612B68"/>
    <w:rsid w:val="007C26F7"/>
    <w:rsid w:val="00996F78"/>
    <w:rsid w:val="00A02BF9"/>
    <w:rsid w:val="00B7216C"/>
    <w:rsid w:val="00B737CA"/>
    <w:rsid w:val="00BD570D"/>
    <w:rsid w:val="00D92809"/>
    <w:rsid w:val="00ED0B82"/>
    <w:rsid w:val="00F9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5D3B3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spacing w:before="100" w:after="100" w:line="240" w:lineRule="auto"/>
    </w:pPr>
    <w:rPr>
      <w:sz w:val="21"/>
      <w:szCs w:val="21"/>
    </w:rPr>
  </w:style>
  <w:style w:type="paragraph" w:styleId="Heading1">
    <w:name w:val="heading 1"/>
    <w:basedOn w:val="Normal"/>
    <w:next w:val="Normal"/>
    <w:unhideWhenUsed/>
    <w:qFormat/>
    <w:pPr>
      <w:pBdr>
        <w:top w:val="single" w:sz="4" w:space="1" w:color="E7BC29" w:themeColor="accent3"/>
        <w:bottom w:val="single" w:sz="12" w:space="1" w:color="E7BC29" w:themeColor="accent3"/>
      </w:pBdr>
      <w:spacing w:before="240" w:after="240"/>
      <w:outlineLvl w:val="0"/>
    </w:pPr>
    <w:rPr>
      <w:rFonts w:asciiTheme="majorHAnsi" w:eastAsiaTheme="majorEastAsia" w:hAnsiTheme="majorHAnsi" w:cstheme="majorBidi"/>
      <w:color w:val="E7BC29" w:themeColor="accent3"/>
      <w:sz w:val="24"/>
      <w:szCs w:val="24"/>
    </w:rPr>
  </w:style>
  <w:style w:type="paragraph" w:styleId="Heading2">
    <w:name w:val="heading 2"/>
    <w:basedOn w:val="Normal"/>
    <w:next w:val="Normal"/>
    <w:unhideWhenUsed/>
    <w:qFormat/>
    <w:pPr>
      <w:outlineLvl w:val="1"/>
    </w:pPr>
    <w:rPr>
      <w:rFonts w:asciiTheme="majorHAnsi" w:eastAsiaTheme="majorEastAsia" w:hAnsiTheme="majorHAnsi" w:cstheme="majorBidi"/>
      <w:color w:val="A5B592" w:themeColor="accent1"/>
    </w:rPr>
  </w:style>
  <w:style w:type="paragraph" w:styleId="Heading3">
    <w:name w:val="heading 3"/>
    <w:basedOn w:val="Normal"/>
    <w:next w:val="Normal"/>
    <w:link w:val="Heading3Char"/>
    <w:uiPriority w:val="9"/>
    <w:unhideWhenUsed/>
    <w:pPr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sz w:val="21"/>
      <w:szCs w:val="21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IntenseEmphasis">
    <w:name w:val="Intense Emphasis"/>
    <w:basedOn w:val="DefaultParagraphFont"/>
    <w:unhideWhenUsed/>
    <w:qFormat/>
    <w:rPr>
      <w:i/>
      <w:iCs/>
      <w:color w:val="F3A447" w:themeColor="accent2"/>
    </w:rPr>
  </w:style>
  <w:style w:type="paragraph" w:styleId="Footer">
    <w:name w:val="footer"/>
    <w:basedOn w:val="Normal"/>
    <w:link w:val="FooterChar"/>
    <w:uiPriority w:val="1"/>
    <w:unhideWhenUsed/>
    <w:pPr>
      <w:tabs>
        <w:tab w:val="center" w:pos="4680"/>
        <w:tab w:val="right" w:pos="9360"/>
      </w:tabs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1"/>
    <w:rPr>
      <w:sz w:val="21"/>
      <w:szCs w:val="21"/>
    </w:rPr>
  </w:style>
  <w:style w:type="paragraph" w:styleId="Title">
    <w:name w:val="Title"/>
    <w:basedOn w:val="Normal"/>
    <w:next w:val="Normal"/>
    <w:qFormat/>
    <w:pPr>
      <w:jc w:val="right"/>
    </w:pPr>
    <w:rPr>
      <w:rFonts w:asciiTheme="majorHAnsi" w:eastAsiaTheme="majorEastAsia" w:hAnsiTheme="majorHAnsi" w:cstheme="majorBidi"/>
      <w:b/>
      <w:bCs/>
      <w:caps/>
      <w:sz w:val="72"/>
      <w:szCs w:val="72"/>
      <w14:textFill>
        <w14:gradFill>
          <w14:gsLst>
            <w14:gs w14:pos="0">
              <w14:schemeClr w14:val="tx2"/>
            </w14:gs>
            <w14:gs w14:pos="74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table" w:styleId="ListTable6Colorful">
    <w:name w:val="List Table 6 Colorful"/>
    <w:basedOn w:val="TableNormal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nhideWhenUsed/>
    <w:qFormat/>
    <w:pPr>
      <w:numPr>
        <w:numId w:val="6"/>
      </w:numPr>
      <w:ind w:left="720"/>
      <w:contextualSpacing/>
    </w:pPr>
  </w:style>
  <w:style w:type="paragraph" w:styleId="Subtitle">
    <w:name w:val="Subtitle"/>
    <w:basedOn w:val="Normal"/>
    <w:next w:val="Normal"/>
    <w:qFormat/>
    <w:pPr>
      <w:spacing w:after="120"/>
      <w:jc w:val="right"/>
    </w:pPr>
    <w:rPr>
      <w:rFonts w:asciiTheme="majorHAnsi" w:eastAsiaTheme="majorEastAsia" w:hAnsiTheme="majorHAnsi" w:cstheme="majorBidi"/>
      <w:color w:val="444D26" w:themeColor="text2"/>
      <w:sz w:val="32"/>
      <w:szCs w:val="32"/>
    </w:rPr>
  </w:style>
  <w:style w:type="paragraph" w:styleId="ListParagraph">
    <w:name w:val="List Paragraph"/>
    <w:basedOn w:val="Normal"/>
    <w:uiPriority w:val="34"/>
    <w:unhideWhenUsed/>
    <w:qFormat/>
    <w:rsid w:val="007C26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opoulos\AppData\Roaming\Microsoft\Templates\PTA%20meeting%20minut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15E1A5CA7674A44AC41011979CBEF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52352-BDFF-42AC-BCC5-ADDA48B0EAE3}"/>
      </w:docPartPr>
      <w:docPartBody>
        <w:p w:rsidR="00000000" w:rsidRDefault="00F93EE3">
          <w:pPr>
            <w:pStyle w:val="C15E1A5CA7674A44AC41011979CBEFB6"/>
          </w:pPr>
          <w:r>
            <w:t>[Your School PTA Minutes]</w:t>
          </w:r>
        </w:p>
      </w:docPartBody>
    </w:docPart>
    <w:docPart>
      <w:docPartPr>
        <w:name w:val="23A0D44C62E042EEA0A957E2AC393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77F45D-3423-43D6-A4BF-4E657B65A68E}"/>
      </w:docPartPr>
      <w:docPartBody>
        <w:p w:rsidR="00000000" w:rsidRDefault="00F93EE3">
          <w:pPr>
            <w:pStyle w:val="23A0D44C62E042EEA0A957E2AC3935BF"/>
          </w:pPr>
          <w:r>
            <w:t>Motion to adjourn was made at 9:00 p.m. and was passed unanimously.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796826A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B6D"/>
    <w:rsid w:val="005A4B6D"/>
    <w:rsid w:val="00F9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5E1A5CA7674A44AC41011979CBEFB6">
    <w:name w:val="C15E1A5CA7674A44AC41011979CBEFB6"/>
  </w:style>
  <w:style w:type="paragraph" w:customStyle="1" w:styleId="46667D989FC949E7B1A1C9602AA548CA">
    <w:name w:val="46667D989FC949E7B1A1C9602AA548CA"/>
  </w:style>
  <w:style w:type="paragraph" w:customStyle="1" w:styleId="AE1BF840D528429099DDF77389949276">
    <w:name w:val="AE1BF840D528429099DDF77389949276"/>
  </w:style>
  <w:style w:type="paragraph" w:customStyle="1" w:styleId="D6E43DF5AD664D21B919DDC87F329E35">
    <w:name w:val="D6E43DF5AD664D21B919DDC87F329E35"/>
  </w:style>
  <w:style w:type="paragraph" w:customStyle="1" w:styleId="639BB7A6A5944BA88A4864A86C0D724A">
    <w:name w:val="639BB7A6A5944BA88A4864A86C0D724A"/>
  </w:style>
  <w:style w:type="paragraph" w:customStyle="1" w:styleId="2E8A4545CAB44F6F9BE987FA2572F86F">
    <w:name w:val="2E8A4545CAB44F6F9BE987FA2572F86F"/>
  </w:style>
  <w:style w:type="paragraph" w:customStyle="1" w:styleId="371047804BA744FB98916AA9CC3FCFDE">
    <w:name w:val="371047804BA744FB98916AA9CC3FCFDE"/>
  </w:style>
  <w:style w:type="paragraph" w:customStyle="1" w:styleId="2B9652CE14E543B2ADDD9C957C6655D3">
    <w:name w:val="2B9652CE14E543B2ADDD9C957C6655D3"/>
  </w:style>
  <w:style w:type="paragraph" w:customStyle="1" w:styleId="BCB1C8396AEE404B9423B3AE98A1B740">
    <w:name w:val="BCB1C8396AEE404B9423B3AE98A1B740"/>
  </w:style>
  <w:style w:type="paragraph" w:styleId="ListBullet">
    <w:name w:val="List Bullet"/>
    <w:basedOn w:val="Normal"/>
    <w:unhideWhenUsed/>
    <w:qFormat/>
    <w:pPr>
      <w:numPr>
        <w:numId w:val="1"/>
      </w:numPr>
      <w:spacing w:before="100" w:after="100" w:line="240" w:lineRule="auto"/>
      <w:ind w:left="720"/>
      <w:contextualSpacing/>
    </w:pPr>
    <w:rPr>
      <w:sz w:val="21"/>
      <w:szCs w:val="21"/>
    </w:rPr>
  </w:style>
  <w:style w:type="paragraph" w:customStyle="1" w:styleId="2CAB24B68A254ED59DE2FFA2ACF7D69F">
    <w:name w:val="2CAB24B68A254ED59DE2FFA2ACF7D69F"/>
  </w:style>
  <w:style w:type="paragraph" w:customStyle="1" w:styleId="B443B56ECBB043599EAAE3333577B2A8">
    <w:name w:val="B443B56ECBB043599EAAE3333577B2A8"/>
  </w:style>
  <w:style w:type="paragraph" w:customStyle="1" w:styleId="0A347A9FFF2E4212913DCA140EC6EDF8">
    <w:name w:val="0A347A9FFF2E4212913DCA140EC6EDF8"/>
  </w:style>
  <w:style w:type="paragraph" w:customStyle="1" w:styleId="881A028CB1CB4A44B611E1D51CD38B11">
    <w:name w:val="881A028CB1CB4A44B611E1D51CD38B11"/>
  </w:style>
  <w:style w:type="paragraph" w:customStyle="1" w:styleId="54734AB3C45C456588C13B238F1C2692">
    <w:name w:val="54734AB3C45C456588C13B238F1C2692"/>
  </w:style>
  <w:style w:type="paragraph" w:customStyle="1" w:styleId="23A0D44C62E042EEA0A957E2AC3935BF">
    <w:name w:val="23A0D44C62E042EEA0A957E2AC3935BF"/>
  </w:style>
  <w:style w:type="paragraph" w:customStyle="1" w:styleId="DF3FC22C88AA4194BD69928FF903F9AA">
    <w:name w:val="DF3FC22C88AA4194BD69928FF903F9AA"/>
    <w:rsid w:val="005A4B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A4BA6-2E1D-4206-8CED-54D47EC1FB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AC6EC4-A618-4E67-91BD-DAF7A2A31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PTA meeting minutes</Template>
  <TotalTime>0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2017-06-13T01:06:00Z</dcterms:created>
  <dcterms:modified xsi:type="dcterms:W3CDTF">2017-06-13T02:25:00Z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TC034630889991</vt:lpwstr>
  </property>
</Properties>
</file>